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9E8" w:rsidRPr="00D7695F" w:rsidRDefault="0045146E" w:rsidP="00DC4A7C">
      <w:pPr>
        <w:pStyle w:val="Title"/>
      </w:pPr>
      <w:r>
        <w:t xml:space="preserve">Youth </w:t>
      </w:r>
      <w:r w:rsidR="00C94849">
        <w:t>Project Co-design Group</w:t>
      </w:r>
    </w:p>
    <w:p w:rsidR="000702A4" w:rsidRPr="00F26058" w:rsidRDefault="00C94849" w:rsidP="00E3508C">
      <w:pPr>
        <w:pStyle w:val="Subtitle"/>
        <w:spacing w:after="480"/>
        <w:rPr>
          <w:rStyle w:val="SubtleEmphasis"/>
          <w:sz w:val="32"/>
          <w:szCs w:val="32"/>
        </w:rPr>
        <w:sectPr w:rsidR="000702A4" w:rsidRPr="00F26058" w:rsidSect="00B80F76">
          <w:footerReference w:type="first" r:id="rId8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 w:rsidRPr="00F26058">
        <w:rPr>
          <w:sz w:val="32"/>
          <w:szCs w:val="32"/>
        </w:rPr>
        <w:t>Women with Disabilities Victoria is seeking members for a Co-design group, who will discuss ideas and help design leadership opportunities.</w:t>
      </w:r>
    </w:p>
    <w:p w:rsidR="00F26058" w:rsidRPr="00F26058" w:rsidRDefault="00F26058" w:rsidP="00F860E2">
      <w:pPr>
        <w:pStyle w:val="Heading3"/>
        <w:spacing w:before="360" w:after="120"/>
        <w:rPr>
          <w:sz w:val="30"/>
          <w:szCs w:val="30"/>
        </w:rPr>
      </w:pPr>
      <w:r>
        <w:rPr>
          <w:sz w:val="30"/>
          <w:szCs w:val="30"/>
        </w:rPr>
        <w:t xml:space="preserve">Members of the group </w:t>
      </w:r>
      <w:r w:rsidR="00F860E2">
        <w:rPr>
          <w:sz w:val="30"/>
          <w:szCs w:val="30"/>
        </w:rPr>
        <w:t>will:</w:t>
      </w:r>
    </w:p>
    <w:p w:rsidR="00D7695F" w:rsidRPr="00F26058" w:rsidRDefault="00F860E2" w:rsidP="00E3508C">
      <w:pPr>
        <w:pStyle w:val="ListParagraph"/>
        <w:spacing w:before="160" w:after="160"/>
        <w:rPr>
          <w:sz w:val="30"/>
          <w:szCs w:val="30"/>
        </w:rPr>
      </w:pPr>
      <w:r>
        <w:rPr>
          <w:sz w:val="30"/>
          <w:szCs w:val="30"/>
        </w:rPr>
        <w:t>Be aged 15-25</w:t>
      </w:r>
    </w:p>
    <w:p w:rsidR="0014238D" w:rsidRPr="00F26058" w:rsidRDefault="00F860E2" w:rsidP="00E3508C">
      <w:pPr>
        <w:pStyle w:val="ListParagraph"/>
        <w:spacing w:before="160" w:after="160"/>
        <w:rPr>
          <w:sz w:val="30"/>
          <w:szCs w:val="30"/>
        </w:rPr>
      </w:pPr>
      <w:r>
        <w:rPr>
          <w:sz w:val="30"/>
          <w:szCs w:val="30"/>
        </w:rPr>
        <w:t>Be a</w:t>
      </w:r>
      <w:r w:rsidR="0014238D" w:rsidRPr="00F26058">
        <w:rPr>
          <w:sz w:val="30"/>
          <w:szCs w:val="30"/>
        </w:rPr>
        <w:t xml:space="preserve"> girl/woman (cis or trans), non-binary, gender diverse, or femme identifying person comfortable in a </w:t>
      </w:r>
      <w:r w:rsidR="00B92FA3" w:rsidRPr="00F26058">
        <w:rPr>
          <w:sz w:val="30"/>
          <w:szCs w:val="30"/>
        </w:rPr>
        <w:t>space for women</w:t>
      </w:r>
    </w:p>
    <w:p w:rsidR="0014238D" w:rsidRPr="00F26058" w:rsidRDefault="00F860E2" w:rsidP="00E3508C">
      <w:pPr>
        <w:pStyle w:val="ListParagraph"/>
        <w:spacing w:before="160" w:after="100"/>
        <w:rPr>
          <w:sz w:val="30"/>
          <w:szCs w:val="30"/>
        </w:rPr>
      </w:pPr>
      <w:r>
        <w:rPr>
          <w:sz w:val="30"/>
          <w:szCs w:val="30"/>
        </w:rPr>
        <w:t>Be s</w:t>
      </w:r>
      <w:r w:rsidR="0014238D" w:rsidRPr="00F26058">
        <w:rPr>
          <w:sz w:val="30"/>
          <w:szCs w:val="30"/>
        </w:rPr>
        <w:t>omeone</w:t>
      </w:r>
    </w:p>
    <w:p w:rsidR="000702A4" w:rsidRPr="00F26058" w:rsidRDefault="00B92FA3" w:rsidP="00E3508C">
      <w:pPr>
        <w:pStyle w:val="ListBullet2"/>
        <w:spacing w:before="100" w:after="100"/>
        <w:rPr>
          <w:sz w:val="30"/>
          <w:szCs w:val="30"/>
        </w:rPr>
      </w:pPr>
      <w:proofErr w:type="gramStart"/>
      <w:r w:rsidRPr="00F26058">
        <w:rPr>
          <w:sz w:val="30"/>
          <w:szCs w:val="30"/>
        </w:rPr>
        <w:t>w</w:t>
      </w:r>
      <w:r w:rsidR="0014238D" w:rsidRPr="00F26058">
        <w:rPr>
          <w:sz w:val="30"/>
          <w:szCs w:val="30"/>
        </w:rPr>
        <w:t>ith</w:t>
      </w:r>
      <w:proofErr w:type="gramEnd"/>
      <w:r w:rsidR="0014238D" w:rsidRPr="00F26058">
        <w:rPr>
          <w:sz w:val="30"/>
          <w:szCs w:val="30"/>
        </w:rPr>
        <w:t xml:space="preserve"> disability (physical, </w:t>
      </w:r>
      <w:r w:rsidR="0014238D" w:rsidRPr="00F26058">
        <w:rPr>
          <w:rFonts w:cs="Calibri"/>
          <w:color w:val="000000"/>
          <w:sz w:val="30"/>
          <w:szCs w:val="30"/>
          <w:shd w:val="clear" w:color="auto" w:fill="FFFFFF"/>
        </w:rPr>
        <w:t>sensory, intellectual, cognitive, etc.)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r w:rsidRPr="00F26058">
        <w:rPr>
          <w:sz w:val="30"/>
          <w:szCs w:val="30"/>
        </w:rPr>
        <w:t xml:space="preserve">who is Deaf / deaf / hard of hearing, 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r w:rsidRPr="00F26058">
        <w:rPr>
          <w:sz w:val="30"/>
          <w:szCs w:val="30"/>
        </w:rPr>
        <w:t xml:space="preserve">who lives with chronic illness, and / or pain, 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r w:rsidRPr="00F26058">
        <w:rPr>
          <w:sz w:val="30"/>
          <w:szCs w:val="30"/>
        </w:rPr>
        <w:t xml:space="preserve">who is </w:t>
      </w:r>
      <w:proofErr w:type="spellStart"/>
      <w:r w:rsidRPr="00F26058">
        <w:rPr>
          <w:sz w:val="30"/>
          <w:szCs w:val="30"/>
        </w:rPr>
        <w:t>neurodiverse</w:t>
      </w:r>
      <w:proofErr w:type="spellEnd"/>
      <w:r w:rsidRPr="00F26058">
        <w:rPr>
          <w:sz w:val="30"/>
          <w:szCs w:val="30"/>
        </w:rPr>
        <w:t xml:space="preserve">, e.g. autistic, </w:t>
      </w:r>
    </w:p>
    <w:p w:rsidR="0014238D" w:rsidRPr="00F26058" w:rsidRDefault="0014238D" w:rsidP="00E3508C">
      <w:pPr>
        <w:pStyle w:val="ListBullet2"/>
        <w:spacing w:before="100" w:after="100"/>
        <w:rPr>
          <w:sz w:val="30"/>
          <w:szCs w:val="30"/>
        </w:rPr>
      </w:pPr>
      <w:proofErr w:type="gramStart"/>
      <w:r w:rsidRPr="00F26058">
        <w:rPr>
          <w:sz w:val="30"/>
          <w:szCs w:val="30"/>
        </w:rPr>
        <w:t>who</w:t>
      </w:r>
      <w:proofErr w:type="gramEnd"/>
      <w:r w:rsidRPr="00F26058">
        <w:rPr>
          <w:sz w:val="30"/>
          <w:szCs w:val="30"/>
        </w:rPr>
        <w:t xml:space="preserve"> lives with mental health challenges. </w:t>
      </w:r>
    </w:p>
    <w:p w:rsidR="0014238D" w:rsidRPr="0014238D" w:rsidRDefault="0014238D" w:rsidP="0014238D">
      <w:pPr>
        <w:pStyle w:val="ListBullet2"/>
        <w:numPr>
          <w:ilvl w:val="0"/>
          <w:numId w:val="0"/>
        </w:numPr>
        <w:ind w:left="714"/>
        <w:rPr>
          <w:sz w:val="24"/>
          <w:szCs w:val="24"/>
        </w:rPr>
      </w:pPr>
    </w:p>
    <w:p w:rsidR="00346C39" w:rsidRDefault="000702A4" w:rsidP="00E97063">
      <w:pPr>
        <w:pStyle w:val="NoSpacing"/>
      </w:pPr>
      <w:r>
        <w:br w:type="column"/>
      </w:r>
      <w:sdt>
        <w:sdtPr>
          <w:rPr>
            <w:noProof/>
            <w:lang w:val="en-US"/>
          </w:rPr>
          <w:id w:val="-1396507593"/>
          <w:picture/>
        </w:sdtPr>
        <w:sdtEndPr/>
        <w:sdtContent>
          <w:r w:rsidRPr="00514E11">
            <w:rPr>
              <w:noProof/>
              <w:lang w:eastAsia="en-AU"/>
            </w:rPr>
            <w:drawing>
              <wp:inline distT="0" distB="0" distL="0" distR="0" wp14:anchorId="5CBAE730" wp14:editId="77652B2D">
                <wp:extent cx="2943039" cy="1790700"/>
                <wp:effectExtent l="0" t="0" r="0" b="0"/>
                <wp:docPr id="15" name="Picture 7" descr="Women with disabilities. Pink orange and purple." title="Graphic">
                  <a:extLst xmlns:a="http://schemas.openxmlformats.org/drawingml/2006/main">
                    <a:ext uri="{C183D7F6-B498-43B3-948B-1728B52AA6E4}">
  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9089" cy="1794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0702A4" w:rsidRPr="00F26058" w:rsidRDefault="0014238D" w:rsidP="00F26058">
      <w:pPr>
        <w:pStyle w:val="Heading3"/>
        <w:spacing w:after="120"/>
        <w:rPr>
          <w:sz w:val="30"/>
          <w:szCs w:val="30"/>
        </w:rPr>
      </w:pPr>
      <w:r w:rsidRPr="00F26058">
        <w:rPr>
          <w:sz w:val="30"/>
          <w:szCs w:val="30"/>
        </w:rPr>
        <w:t>Details</w:t>
      </w:r>
      <w:r w:rsidR="000702A4" w:rsidRPr="00F26058">
        <w:rPr>
          <w:sz w:val="30"/>
          <w:szCs w:val="30"/>
        </w:rPr>
        <w:t xml:space="preserve"> </w:t>
      </w:r>
    </w:p>
    <w:p w:rsidR="00B92FA3" w:rsidRPr="00F26058" w:rsidRDefault="00B92FA3" w:rsidP="00F26058">
      <w:pPr>
        <w:rPr>
          <w:rStyle w:val="Strong"/>
          <w:b w:val="0"/>
          <w:sz w:val="30"/>
          <w:szCs w:val="30"/>
        </w:rPr>
      </w:pPr>
      <w:r w:rsidRPr="00F26058">
        <w:rPr>
          <w:rStyle w:val="Strong"/>
          <w:sz w:val="30"/>
          <w:szCs w:val="30"/>
        </w:rPr>
        <w:t>What:</w:t>
      </w:r>
      <w:r w:rsidRPr="00F26058">
        <w:rPr>
          <w:rStyle w:val="Strong"/>
          <w:b w:val="0"/>
          <w:sz w:val="30"/>
          <w:szCs w:val="30"/>
        </w:rPr>
        <w:t xml:space="preserve"> Attending online meetings and some work outside of meetings</w:t>
      </w:r>
    </w:p>
    <w:p w:rsidR="0014238D" w:rsidRPr="00F26058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Date:</w:t>
      </w:r>
      <w:r w:rsidRPr="00F26058">
        <w:rPr>
          <w:sz w:val="30"/>
          <w:szCs w:val="30"/>
        </w:rPr>
        <w:t xml:space="preserve"> </w:t>
      </w:r>
      <w:r w:rsidR="00B92FA3" w:rsidRPr="00F26058">
        <w:rPr>
          <w:sz w:val="30"/>
          <w:szCs w:val="30"/>
        </w:rPr>
        <w:t>April – August 2021</w:t>
      </w:r>
    </w:p>
    <w:p w:rsidR="000702A4" w:rsidRPr="00F26058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Time:</w:t>
      </w:r>
      <w:r w:rsidRPr="00F26058">
        <w:rPr>
          <w:sz w:val="30"/>
          <w:szCs w:val="30"/>
        </w:rPr>
        <w:t xml:space="preserve"> </w:t>
      </w:r>
      <w:r w:rsidR="0014238D" w:rsidRPr="00F26058">
        <w:rPr>
          <w:sz w:val="30"/>
          <w:szCs w:val="30"/>
        </w:rPr>
        <w:t xml:space="preserve">Up to </w:t>
      </w:r>
      <w:r w:rsidR="00B92FA3" w:rsidRPr="00F26058">
        <w:rPr>
          <w:sz w:val="30"/>
          <w:szCs w:val="30"/>
        </w:rPr>
        <w:t>3.5 hours</w:t>
      </w:r>
      <w:r w:rsidR="00F26058">
        <w:rPr>
          <w:sz w:val="30"/>
          <w:szCs w:val="30"/>
        </w:rPr>
        <w:t xml:space="preserve"> a</w:t>
      </w:r>
      <w:r w:rsidR="0014238D" w:rsidRPr="00F26058">
        <w:rPr>
          <w:sz w:val="30"/>
          <w:szCs w:val="30"/>
        </w:rPr>
        <w:t xml:space="preserve"> week</w:t>
      </w:r>
    </w:p>
    <w:p w:rsidR="000702A4" w:rsidRPr="00F26058" w:rsidRDefault="000702A4" w:rsidP="00E3508C">
      <w:pPr>
        <w:rPr>
          <w:sz w:val="30"/>
          <w:szCs w:val="30"/>
        </w:rPr>
      </w:pPr>
      <w:r w:rsidRPr="00F26058">
        <w:rPr>
          <w:rStyle w:val="Strong"/>
          <w:sz w:val="30"/>
          <w:szCs w:val="30"/>
        </w:rPr>
        <w:t>Location:</w:t>
      </w:r>
      <w:r w:rsidRPr="00F26058">
        <w:rPr>
          <w:sz w:val="30"/>
          <w:szCs w:val="30"/>
        </w:rPr>
        <w:t xml:space="preserve"> </w:t>
      </w:r>
      <w:r w:rsidR="0014238D" w:rsidRPr="00F26058">
        <w:rPr>
          <w:sz w:val="30"/>
          <w:szCs w:val="30"/>
        </w:rPr>
        <w:t>Online</w:t>
      </w:r>
      <w:r w:rsidR="00E3508C" w:rsidRPr="00F26058">
        <w:rPr>
          <w:sz w:val="30"/>
          <w:szCs w:val="30"/>
        </w:rPr>
        <w:t xml:space="preserve"> / at home</w:t>
      </w:r>
    </w:p>
    <w:p w:rsidR="004A49D3" w:rsidRDefault="00694672" w:rsidP="00E3508C">
      <w:pPr>
        <w:rPr>
          <w:sz w:val="30"/>
          <w:szCs w:val="30"/>
        </w:rPr>
      </w:pPr>
      <w:r>
        <w:rPr>
          <w:rStyle w:val="Strong"/>
          <w:sz w:val="30"/>
          <w:szCs w:val="30"/>
        </w:rPr>
        <w:t xml:space="preserve">For more information: </w:t>
      </w:r>
      <w:hyperlink r:id="rId10" w:history="1">
        <w:r w:rsidR="004A49D3" w:rsidRPr="008B0188">
          <w:rPr>
            <w:rStyle w:val="Hyperlink"/>
            <w:sz w:val="30"/>
            <w:szCs w:val="30"/>
          </w:rPr>
          <w:t>https://www.wdv.org.au/our-work/youthprojects/</w:t>
        </w:r>
      </w:hyperlink>
    </w:p>
    <w:p w:rsidR="000702A4" w:rsidRPr="00F26058" w:rsidRDefault="00694672" w:rsidP="000702A4">
      <w:pPr>
        <w:rPr>
          <w:sz w:val="30"/>
          <w:szCs w:val="30"/>
        </w:rPr>
      </w:pPr>
      <w:r>
        <w:rPr>
          <w:rStyle w:val="Strong"/>
          <w:sz w:val="30"/>
          <w:szCs w:val="30"/>
        </w:rPr>
        <w:t>Contact:</w:t>
      </w:r>
      <w:r>
        <w:rPr>
          <w:sz w:val="30"/>
          <w:szCs w:val="30"/>
        </w:rPr>
        <w:t xml:space="preserve"> </w:t>
      </w:r>
      <w:bookmarkStart w:id="0" w:name="_GoBack"/>
      <w:bookmarkEnd w:id="0"/>
      <w:r w:rsidR="0014238D" w:rsidRPr="00F26058">
        <w:rPr>
          <w:sz w:val="30"/>
          <w:szCs w:val="30"/>
        </w:rPr>
        <w:t xml:space="preserve">Bridget Jolley on (03) 9286 7800 or </w:t>
      </w:r>
      <w:r w:rsidR="00B92FA3" w:rsidRPr="00F26058">
        <w:rPr>
          <w:sz w:val="30"/>
          <w:szCs w:val="30"/>
        </w:rPr>
        <w:t xml:space="preserve">at </w:t>
      </w:r>
      <w:hyperlink r:id="rId11" w:tgtFrame="_blank" w:history="1">
        <w:r w:rsidR="0014238D" w:rsidRPr="00F26058">
          <w:rPr>
            <w:rStyle w:val="Hyperlink"/>
            <w:sz w:val="30"/>
            <w:szCs w:val="30"/>
          </w:rPr>
          <w:t>youth@wdv.org.au</w:t>
        </w:r>
      </w:hyperlink>
      <w:r w:rsidR="000702A4" w:rsidRPr="00F26058">
        <w:rPr>
          <w:sz w:val="30"/>
          <w:szCs w:val="30"/>
        </w:rPr>
        <w:t>.</w:t>
      </w:r>
    </w:p>
    <w:sectPr w:rsidR="000702A4" w:rsidRPr="00F26058" w:rsidSect="00F860E2">
      <w:type w:val="continuous"/>
      <w:pgSz w:w="11906" w:h="16838"/>
      <w:pgMar w:top="851" w:right="794" w:bottom="851" w:left="794" w:header="454" w:footer="170" w:gutter="0"/>
      <w:cols w:num="2" w:space="737" w:equalWidth="0">
        <w:col w:w="4933" w:space="737"/>
        <w:col w:w="464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D18" w:rsidRDefault="00EE0D18" w:rsidP="00D7695F">
      <w:r>
        <w:separator/>
      </w:r>
    </w:p>
  </w:endnote>
  <w:endnote w:type="continuationSeparator" w:id="0">
    <w:p w:rsidR="00EE0D18" w:rsidRDefault="00EE0D18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EF23BAC-9834-4C3B-99D5-49BDE87AAD76}"/>
    <w:embedBold r:id="rId2" w:fontKey="{1B158E10-6A3F-4FE0-8324-E8A1AB08D950}"/>
    <w:embedBoldItalic r:id="rId3" w:fontKey="{6DD19745-B9B8-4E85-B12B-90CD2FBD8F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0B5F08B3-741B-4C58-BF93-B620899FF807}"/>
    <w:embedBold r:id="rId5" w:fontKey="{F3A81CE9-6196-41AB-A6C3-90AFED04B69A}"/>
    <w:embedBoldItalic r:id="rId6" w:fontKey="{05873EC1-7D6E-493E-82F7-BDE2043036B4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34EA908-8326-4BC4-B812-358BB95E0D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25410A8-755D-4B43-90A4-0EB9FF36FB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ACC" w:rsidRPr="00C93304" w:rsidRDefault="006E08B2" w:rsidP="00A44AC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B26AF6" wp14:editId="6D7249F6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224FAA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" fillcolor="#fff7e7" stroked="f" strokeweight="1pt"/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42E1E08F" wp14:editId="435A7DBD">
          <wp:simplePos x="0" y="0"/>
          <wp:positionH relativeFrom="column">
            <wp:posOffset>-654685</wp:posOffset>
          </wp:positionH>
          <wp:positionV relativeFrom="paragraph">
            <wp:posOffset>-604520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4ACC" w:rsidRPr="00C93304">
      <w:t>GPO Box 1160, Melbourne VIC 3001</w:t>
    </w:r>
    <w:r w:rsidR="00A44ACC" w:rsidRPr="00C93304">
      <w:br/>
      <w:t xml:space="preserve">Phone: (03) 9286 </w:t>
    </w:r>
    <w:proofErr w:type="gramStart"/>
    <w:r w:rsidR="00A44ACC" w:rsidRPr="00C93304">
      <w:t>7800  |</w:t>
    </w:r>
    <w:proofErr w:type="gramEnd"/>
    <w:r w:rsidR="00A44ACC" w:rsidRPr="00C93304">
      <w:t xml:space="preserve">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eastAsia="en-AU"/>
      </w:rPr>
      <w:drawing>
        <wp:anchor distT="0" distB="0" distL="114300" distR="114300" simplePos="0" relativeHeight="251662336" behindDoc="1" locked="0" layoutInCell="1" allowOverlap="1" wp14:anchorId="282229D3" wp14:editId="00ED8ED2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 title="Logo">
            <a:extLst xmlns:a="http://schemas.openxmlformats.org/drawingml/2006/main">
              <a:ext uri="{C183D7F6-B498-43B3-948B-1728B52AA6E4}">
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:rsidR="00A44ACC" w:rsidRPr="00A44ACC" w:rsidRDefault="00A44ACC" w:rsidP="00A44ACC">
    <w:pPr>
      <w:rPr>
        <w:b/>
        <w:bCs/>
      </w:rPr>
    </w:pPr>
    <w:r>
      <w:rPr>
        <w:rStyle w:val="Strong"/>
        <w:noProof/>
        <w:lang w:eastAsia="en-AU"/>
      </w:rPr>
      <w:drawing>
        <wp:inline distT="0" distB="0" distL="0" distR="0" wp14:anchorId="65C4213A" wp14:editId="0DACEB7F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7C62E78E" wp14:editId="19E993CB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14865F45" wp14:editId="2CCF04C3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0F24703E" wp14:editId="56237970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D18" w:rsidRDefault="00EE0D18" w:rsidP="00D7695F">
      <w:r>
        <w:separator/>
      </w:r>
    </w:p>
  </w:footnote>
  <w:footnote w:type="continuationSeparator" w:id="0">
    <w:p w:rsidR="00EE0D18" w:rsidRDefault="00EE0D18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6C3A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6E"/>
    <w:rsid w:val="000104EA"/>
    <w:rsid w:val="0001686A"/>
    <w:rsid w:val="00030358"/>
    <w:rsid w:val="00031C29"/>
    <w:rsid w:val="00052F35"/>
    <w:rsid w:val="00060886"/>
    <w:rsid w:val="000702A4"/>
    <w:rsid w:val="000939C5"/>
    <w:rsid w:val="0014238D"/>
    <w:rsid w:val="001E5A7C"/>
    <w:rsid w:val="002122A4"/>
    <w:rsid w:val="00257DC8"/>
    <w:rsid w:val="00332DCC"/>
    <w:rsid w:val="00346C39"/>
    <w:rsid w:val="0036416F"/>
    <w:rsid w:val="003C34D8"/>
    <w:rsid w:val="003C7CDD"/>
    <w:rsid w:val="0045146E"/>
    <w:rsid w:val="0046229F"/>
    <w:rsid w:val="004A49D3"/>
    <w:rsid w:val="004C3BCE"/>
    <w:rsid w:val="004D0132"/>
    <w:rsid w:val="0050543F"/>
    <w:rsid w:val="00514E11"/>
    <w:rsid w:val="0063776F"/>
    <w:rsid w:val="00694672"/>
    <w:rsid w:val="006959E8"/>
    <w:rsid w:val="006C47A7"/>
    <w:rsid w:val="006E08B2"/>
    <w:rsid w:val="00727598"/>
    <w:rsid w:val="007C191C"/>
    <w:rsid w:val="007E648C"/>
    <w:rsid w:val="007F12CB"/>
    <w:rsid w:val="00833E98"/>
    <w:rsid w:val="00896E8C"/>
    <w:rsid w:val="008D58E9"/>
    <w:rsid w:val="009200FE"/>
    <w:rsid w:val="00924571"/>
    <w:rsid w:val="00937001"/>
    <w:rsid w:val="009F59D2"/>
    <w:rsid w:val="00A10742"/>
    <w:rsid w:val="00A1781B"/>
    <w:rsid w:val="00A36674"/>
    <w:rsid w:val="00A44ACC"/>
    <w:rsid w:val="00A4547D"/>
    <w:rsid w:val="00AA7528"/>
    <w:rsid w:val="00AB144E"/>
    <w:rsid w:val="00AB4107"/>
    <w:rsid w:val="00B80F76"/>
    <w:rsid w:val="00B92FA3"/>
    <w:rsid w:val="00BB07EB"/>
    <w:rsid w:val="00BB7B52"/>
    <w:rsid w:val="00BC445A"/>
    <w:rsid w:val="00BD7DE9"/>
    <w:rsid w:val="00C45C52"/>
    <w:rsid w:val="00C93304"/>
    <w:rsid w:val="00C94849"/>
    <w:rsid w:val="00CA2E1F"/>
    <w:rsid w:val="00CD56A1"/>
    <w:rsid w:val="00D7695F"/>
    <w:rsid w:val="00D97DD6"/>
    <w:rsid w:val="00DC4A7C"/>
    <w:rsid w:val="00E0795A"/>
    <w:rsid w:val="00E133D5"/>
    <w:rsid w:val="00E2036B"/>
    <w:rsid w:val="00E3508C"/>
    <w:rsid w:val="00E5420C"/>
    <w:rsid w:val="00E97063"/>
    <w:rsid w:val="00EE0D18"/>
    <w:rsid w:val="00EE1C00"/>
    <w:rsid w:val="00EF7718"/>
    <w:rsid w:val="00F26058"/>
    <w:rsid w:val="00F54291"/>
    <w:rsid w:val="00F76458"/>
    <w:rsid w:val="00F860E2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16B74B"/>
  <w14:defaultImageDpi w14:val="32767"/>
  <w15:chartTrackingRefBased/>
  <w15:docId w15:val="{456C615A-1F8D-4411-8405-370FB670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BC445A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BC445A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7B52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60886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60886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BB7B52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45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4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B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B5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B52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outh@wdv.org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wdv.org.au/our-work/youthprojec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AppData\Local\Microsoft\Windows\INetCache\Content.Outlook\NRDHG929\WDV%20template%20-%20Flyer%20(wide%20image)%20v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3FD23-B42E-414F-81E8-B577E6492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WDV template - Flyer (wide image) v.1</Template>
  <TotalTime>1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Nicole Smith</cp:lastModifiedBy>
  <cp:revision>2</cp:revision>
  <dcterms:created xsi:type="dcterms:W3CDTF">2021-04-13T03:23:00Z</dcterms:created>
  <dcterms:modified xsi:type="dcterms:W3CDTF">2021-04-13T03:23:00Z</dcterms:modified>
</cp:coreProperties>
</file>